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B77DB" w14:textId="77777777" w:rsidR="0011795B" w:rsidRPr="00DA2870" w:rsidRDefault="0011795B" w:rsidP="00DA2870">
      <w:pPr>
        <w:pStyle w:val="Kop1"/>
      </w:pPr>
      <w:r w:rsidRPr="00DA2870">
        <w:t>Verklaring leidinggevende</w:t>
      </w:r>
      <w:r w:rsidR="007A55E0" w:rsidRPr="00DA2870">
        <w:t>/opdrachtgever</w:t>
      </w:r>
    </w:p>
    <w:p w14:paraId="6971E127" w14:textId="77777777" w:rsidR="0011795B" w:rsidRPr="00B05D98" w:rsidRDefault="0011795B" w:rsidP="0011795B">
      <w:pPr>
        <w:rPr>
          <w:rFonts w:ascii="Arial" w:hAnsi="Arial" w:cs="Arial"/>
          <w:b/>
          <w:sz w:val="20"/>
          <w:szCs w:val="20"/>
        </w:rPr>
      </w:pPr>
    </w:p>
    <w:p w14:paraId="50D771C7" w14:textId="77777777" w:rsidR="0011795B" w:rsidRPr="00B05D98" w:rsidRDefault="0011795B" w:rsidP="0011795B">
      <w:pPr>
        <w:rPr>
          <w:rFonts w:ascii="Arial" w:hAnsi="Arial" w:cs="Arial"/>
          <w:b/>
          <w:sz w:val="20"/>
          <w:szCs w:val="20"/>
        </w:rPr>
      </w:pPr>
      <w:r w:rsidRPr="00B05D98">
        <w:rPr>
          <w:rFonts w:ascii="Arial" w:hAnsi="Arial" w:cs="Arial"/>
          <w:b/>
          <w:sz w:val="20"/>
          <w:szCs w:val="20"/>
        </w:rPr>
        <w:t>Verklaring</w:t>
      </w:r>
    </w:p>
    <w:p w14:paraId="7434CC9C" w14:textId="77777777" w:rsidR="0011795B" w:rsidRPr="00B05D98" w:rsidRDefault="0011795B" w:rsidP="0011795B">
      <w:p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>Verklaring instituuts-/schoolleiding ten behoeve van opname in het beroepsregister voor lerarenopleiders.</w:t>
      </w:r>
    </w:p>
    <w:tbl>
      <w:tblPr>
        <w:tblpPr w:leftFromText="141" w:rightFromText="141" w:vertAnchor="text" w:horzAnchor="margin" w:tblpY="103"/>
        <w:tblOverlap w:val="never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6D9F1"/>
        <w:tblLayout w:type="fixed"/>
        <w:tblLook w:val="0000" w:firstRow="0" w:lastRow="0" w:firstColumn="0" w:lastColumn="0" w:noHBand="0" w:noVBand="0"/>
      </w:tblPr>
      <w:tblGrid>
        <w:gridCol w:w="3114"/>
        <w:gridCol w:w="6492"/>
      </w:tblGrid>
      <w:tr w:rsidR="0011795B" w:rsidRPr="00B05D98" w14:paraId="54649DB9" w14:textId="77777777" w:rsidTr="00DA2870">
        <w:trPr>
          <w:cantSplit/>
          <w:trHeight w:val="293"/>
        </w:trPr>
        <w:tc>
          <w:tcPr>
            <w:tcW w:w="3114" w:type="dxa"/>
            <w:shd w:val="clear" w:color="auto" w:fill="auto"/>
          </w:tcPr>
          <w:p w14:paraId="289A7D67" w14:textId="45FF259B" w:rsidR="0011795B" w:rsidRPr="00B05D98" w:rsidRDefault="0011795B" w:rsidP="0011795B">
            <w:pPr>
              <w:rPr>
                <w:rFonts w:ascii="Arial" w:hAnsi="Arial" w:cs="Arial"/>
                <w:sz w:val="20"/>
                <w:szCs w:val="20"/>
              </w:rPr>
            </w:pPr>
            <w:r w:rsidRPr="00B05D98">
              <w:rPr>
                <w:rFonts w:ascii="Arial" w:hAnsi="Arial" w:cs="Arial"/>
                <w:sz w:val="20"/>
                <w:szCs w:val="20"/>
              </w:rPr>
              <w:t>Naam opleidingsinstituut</w:t>
            </w:r>
            <w:r w:rsidR="002E49F8" w:rsidRPr="00B05D98">
              <w:rPr>
                <w:rFonts w:ascii="Arial" w:hAnsi="Arial" w:cs="Arial"/>
                <w:sz w:val="20"/>
                <w:szCs w:val="20"/>
              </w:rPr>
              <w:t>/-school</w:t>
            </w:r>
          </w:p>
        </w:tc>
        <w:tc>
          <w:tcPr>
            <w:tcW w:w="6492" w:type="dxa"/>
            <w:shd w:val="clear" w:color="auto" w:fill="FFFFFF" w:themeFill="background1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49C98E4B" w14:textId="77777777" w:rsidR="0011795B" w:rsidRPr="00B05D98" w:rsidRDefault="0011795B" w:rsidP="0011795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795B" w:rsidRPr="00B05D98" w14:paraId="30639377" w14:textId="77777777" w:rsidTr="00DA2870">
        <w:trPr>
          <w:cantSplit/>
          <w:trHeight w:val="293"/>
        </w:trPr>
        <w:tc>
          <w:tcPr>
            <w:tcW w:w="3114" w:type="dxa"/>
            <w:shd w:val="clear" w:color="auto" w:fill="auto"/>
          </w:tcPr>
          <w:p w14:paraId="3303B12D" w14:textId="6852878B" w:rsidR="0011795B" w:rsidRPr="00B05D98" w:rsidRDefault="0011795B" w:rsidP="0011795B">
            <w:pPr>
              <w:rPr>
                <w:rFonts w:ascii="Arial" w:hAnsi="Arial" w:cs="Arial"/>
                <w:sz w:val="20"/>
                <w:szCs w:val="20"/>
              </w:rPr>
            </w:pPr>
            <w:r w:rsidRPr="00B05D98">
              <w:rPr>
                <w:rFonts w:ascii="Arial" w:hAnsi="Arial" w:cs="Arial"/>
                <w:sz w:val="20"/>
                <w:szCs w:val="20"/>
              </w:rPr>
              <w:t>Naam leidinggevende</w:t>
            </w:r>
          </w:p>
        </w:tc>
        <w:tc>
          <w:tcPr>
            <w:tcW w:w="6492" w:type="dxa"/>
            <w:shd w:val="clear" w:color="auto" w:fill="FFFFFF" w:themeFill="background1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2FB0E590" w14:textId="77777777" w:rsidR="0011795B" w:rsidRPr="00B05D98" w:rsidRDefault="0011795B" w:rsidP="0011795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795B" w:rsidRPr="00B05D98" w14:paraId="1B19EFCF" w14:textId="77777777" w:rsidTr="00DA2870">
        <w:trPr>
          <w:cantSplit/>
          <w:trHeight w:val="293"/>
        </w:trPr>
        <w:tc>
          <w:tcPr>
            <w:tcW w:w="3114" w:type="dxa"/>
            <w:shd w:val="clear" w:color="auto" w:fill="auto"/>
          </w:tcPr>
          <w:p w14:paraId="771D0103" w14:textId="783C564D" w:rsidR="0011795B" w:rsidRPr="00B05D98" w:rsidRDefault="0011795B" w:rsidP="0011795B">
            <w:pPr>
              <w:rPr>
                <w:rFonts w:ascii="Arial" w:hAnsi="Arial" w:cs="Arial"/>
                <w:sz w:val="20"/>
                <w:szCs w:val="20"/>
              </w:rPr>
            </w:pPr>
            <w:r w:rsidRPr="00B05D98">
              <w:rPr>
                <w:rFonts w:ascii="Arial" w:hAnsi="Arial" w:cs="Arial"/>
                <w:sz w:val="20"/>
                <w:szCs w:val="20"/>
              </w:rPr>
              <w:t>Functie</w:t>
            </w:r>
            <w:r w:rsidR="00DA2870">
              <w:rPr>
                <w:rFonts w:ascii="Arial" w:hAnsi="Arial" w:cs="Arial"/>
                <w:sz w:val="20"/>
                <w:szCs w:val="20"/>
              </w:rPr>
              <w:t xml:space="preserve"> leidinggevende</w:t>
            </w:r>
          </w:p>
        </w:tc>
        <w:tc>
          <w:tcPr>
            <w:tcW w:w="6492" w:type="dxa"/>
            <w:shd w:val="clear" w:color="auto" w:fill="FFFFFF" w:themeFill="background1"/>
            <w:tcMar>
              <w:top w:w="80" w:type="dxa"/>
              <w:left w:w="0" w:type="dxa"/>
              <w:bottom w:w="80" w:type="dxa"/>
              <w:right w:w="0" w:type="dxa"/>
            </w:tcMar>
          </w:tcPr>
          <w:p w14:paraId="2EBCC68E" w14:textId="77777777" w:rsidR="0011795B" w:rsidRPr="00B05D98" w:rsidRDefault="0011795B" w:rsidP="0011795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D1190D8" w14:textId="77777777" w:rsidR="0011795B" w:rsidRPr="00B05D98" w:rsidRDefault="0011795B" w:rsidP="0011795B">
      <w:pPr>
        <w:rPr>
          <w:rFonts w:ascii="Arial" w:hAnsi="Arial" w:cs="Arial"/>
          <w:sz w:val="20"/>
          <w:szCs w:val="20"/>
        </w:rPr>
      </w:pPr>
    </w:p>
    <w:p w14:paraId="67D9FA99" w14:textId="77777777" w:rsidR="00DA2870" w:rsidRDefault="00DA2870" w:rsidP="002C1E01">
      <w:pPr>
        <w:rPr>
          <w:rFonts w:ascii="Arial" w:hAnsi="Arial" w:cs="Arial"/>
          <w:sz w:val="20"/>
          <w:szCs w:val="20"/>
        </w:rPr>
      </w:pPr>
    </w:p>
    <w:p w14:paraId="24C862D6" w14:textId="2D959244" w:rsidR="00DA2870" w:rsidRDefault="00637836" w:rsidP="002C1E01">
      <w:p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>Hierbij verklaar ik als leidinggevende van</w:t>
      </w:r>
    </w:p>
    <w:p w14:paraId="5E52264F" w14:textId="24F03107" w:rsidR="00DA2870" w:rsidRDefault="00DA2870" w:rsidP="002C1E0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…………………………………………………………………………………………….. [</w:t>
      </w:r>
      <w:r w:rsidR="0011795B" w:rsidRPr="00DA2870">
        <w:rPr>
          <w:rFonts w:ascii="Arial" w:hAnsi="Arial" w:cs="Arial"/>
          <w:i/>
          <w:iCs/>
          <w:sz w:val="20"/>
          <w:szCs w:val="20"/>
        </w:rPr>
        <w:t>naam lerarenopleider</w:t>
      </w:r>
      <w:r>
        <w:rPr>
          <w:rFonts w:ascii="Arial" w:hAnsi="Arial" w:cs="Arial"/>
          <w:sz w:val="20"/>
          <w:szCs w:val="20"/>
        </w:rPr>
        <w:t>]</w:t>
      </w:r>
    </w:p>
    <w:p w14:paraId="2BCCBBF9" w14:textId="09983A9F" w:rsidR="0011795B" w:rsidRPr="00B05D98" w:rsidRDefault="00DA2870" w:rsidP="002C1E0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dat </w:t>
      </w:r>
      <w:r w:rsidR="001A3CA1">
        <w:rPr>
          <w:rFonts w:ascii="Arial" w:hAnsi="Arial" w:cs="Arial"/>
          <w:sz w:val="20"/>
          <w:szCs w:val="20"/>
        </w:rPr>
        <w:t xml:space="preserve">hij/zij </w:t>
      </w:r>
      <w:r w:rsidR="0011795B" w:rsidRPr="00B05D98">
        <w:rPr>
          <w:rFonts w:ascii="Arial" w:hAnsi="Arial" w:cs="Arial"/>
          <w:sz w:val="20"/>
          <w:szCs w:val="20"/>
        </w:rPr>
        <w:t xml:space="preserve">als instituutsopleider/schoolopleider </w:t>
      </w:r>
      <w:r>
        <w:rPr>
          <w:rFonts w:ascii="Arial" w:hAnsi="Arial" w:cs="Arial"/>
          <w:sz w:val="20"/>
          <w:szCs w:val="20"/>
        </w:rPr>
        <w:t>[</w:t>
      </w:r>
      <w:r w:rsidR="0011795B" w:rsidRPr="00DA2870">
        <w:rPr>
          <w:rFonts w:ascii="Arial" w:hAnsi="Arial" w:cs="Arial"/>
          <w:i/>
          <w:iCs/>
          <w:sz w:val="20"/>
          <w:szCs w:val="20"/>
        </w:rPr>
        <w:t>keuze</w:t>
      </w:r>
      <w:r>
        <w:rPr>
          <w:rFonts w:ascii="Arial" w:hAnsi="Arial" w:cs="Arial"/>
          <w:sz w:val="20"/>
          <w:szCs w:val="20"/>
        </w:rPr>
        <w:t>]</w:t>
      </w:r>
      <w:r w:rsidR="0011795B" w:rsidRPr="00B05D98">
        <w:rPr>
          <w:rFonts w:ascii="Arial" w:hAnsi="Arial" w:cs="Arial"/>
          <w:sz w:val="20"/>
          <w:szCs w:val="20"/>
        </w:rPr>
        <w:t xml:space="preserve"> werkzaam is aan</w:t>
      </w:r>
      <w:r w:rsidR="00F054B6" w:rsidRPr="00B05D98">
        <w:rPr>
          <w:rFonts w:ascii="Arial" w:hAnsi="Arial" w:cs="Arial"/>
          <w:sz w:val="20"/>
          <w:szCs w:val="20"/>
        </w:rPr>
        <w:t>/in opdracht van</w:t>
      </w:r>
    </w:p>
    <w:p w14:paraId="6853FE65" w14:textId="0DFC1DA2" w:rsidR="0011795B" w:rsidRPr="00B05D98" w:rsidRDefault="00DA2870" w:rsidP="002C1E0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</w:t>
      </w:r>
      <w:r w:rsidR="0011795B" w:rsidRPr="00B05D98">
        <w:rPr>
          <w:rFonts w:ascii="Arial" w:hAnsi="Arial" w:cs="Arial"/>
          <w:sz w:val="20"/>
          <w:szCs w:val="20"/>
        </w:rPr>
        <w:t>………………………………………………………………</w:t>
      </w:r>
      <w:r w:rsidR="002C1E01">
        <w:rPr>
          <w:rFonts w:ascii="Arial" w:hAnsi="Arial" w:cs="Arial"/>
          <w:sz w:val="20"/>
          <w:szCs w:val="20"/>
        </w:rPr>
        <w:t>………</w:t>
      </w:r>
      <w:r>
        <w:rPr>
          <w:rFonts w:ascii="Arial" w:hAnsi="Arial" w:cs="Arial"/>
          <w:sz w:val="20"/>
          <w:szCs w:val="20"/>
        </w:rPr>
        <w:t>[</w:t>
      </w:r>
      <w:r w:rsidR="0011795B" w:rsidRPr="00DA2870">
        <w:rPr>
          <w:rFonts w:ascii="Arial" w:hAnsi="Arial" w:cs="Arial"/>
          <w:i/>
          <w:iCs/>
          <w:sz w:val="20"/>
          <w:szCs w:val="20"/>
        </w:rPr>
        <w:t>naam instituut/school + optioneel afdeling</w:t>
      </w:r>
      <w:r>
        <w:rPr>
          <w:rFonts w:ascii="Arial" w:hAnsi="Arial" w:cs="Arial"/>
          <w:sz w:val="20"/>
          <w:szCs w:val="20"/>
        </w:rPr>
        <w:t>]</w:t>
      </w:r>
    </w:p>
    <w:p w14:paraId="795358B5" w14:textId="77777777" w:rsidR="0011795B" w:rsidRPr="00B05D98" w:rsidRDefault="0011795B" w:rsidP="002C1E01">
      <w:pPr>
        <w:rPr>
          <w:rFonts w:ascii="Arial" w:hAnsi="Arial" w:cs="Arial"/>
          <w:sz w:val="20"/>
          <w:szCs w:val="20"/>
        </w:rPr>
      </w:pPr>
    </w:p>
    <w:p w14:paraId="0D7F06CD" w14:textId="566A4DD3" w:rsidR="0011795B" w:rsidRDefault="0011795B" w:rsidP="0011795B">
      <w:p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>In de taakstelling zijn de volgende zwaartepunten te onderscheiden:</w:t>
      </w:r>
    </w:p>
    <w:p w14:paraId="2C9040EE" w14:textId="3F1F80DA" w:rsidR="00104F84" w:rsidRDefault="00DA2870" w:rsidP="0011795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8EAE3FB" w14:textId="77777777" w:rsidR="0011795B" w:rsidRPr="00B05D98" w:rsidRDefault="0011795B" w:rsidP="0011795B">
      <w:pPr>
        <w:rPr>
          <w:rFonts w:ascii="Arial" w:hAnsi="Arial" w:cs="Arial"/>
          <w:sz w:val="20"/>
          <w:szCs w:val="20"/>
        </w:rPr>
      </w:pPr>
    </w:p>
    <w:p w14:paraId="6639119D" w14:textId="77777777" w:rsidR="0011795B" w:rsidRPr="00B05D98" w:rsidRDefault="0011795B" w:rsidP="0011795B">
      <w:p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>Voor deze taak/functie</w:t>
      </w:r>
      <w:r w:rsidR="00F054B6" w:rsidRPr="00B05D98">
        <w:rPr>
          <w:rFonts w:ascii="Arial" w:hAnsi="Arial" w:cs="Arial"/>
          <w:sz w:val="20"/>
          <w:szCs w:val="20"/>
        </w:rPr>
        <w:t>/opdracht</w:t>
      </w:r>
      <w:r w:rsidRPr="00B05D98">
        <w:rPr>
          <w:rFonts w:ascii="Arial" w:hAnsi="Arial" w:cs="Arial"/>
          <w:sz w:val="20"/>
          <w:szCs w:val="20"/>
        </w:rPr>
        <w:t xml:space="preserve"> geldt</w:t>
      </w:r>
      <w:r w:rsidR="00043762" w:rsidRPr="00B05D98">
        <w:rPr>
          <w:rFonts w:ascii="Arial" w:hAnsi="Arial" w:cs="Arial"/>
          <w:sz w:val="20"/>
          <w:szCs w:val="20"/>
        </w:rPr>
        <w:t>:</w:t>
      </w:r>
      <w:r w:rsidRPr="00B05D98">
        <w:rPr>
          <w:rFonts w:ascii="Arial" w:hAnsi="Arial" w:cs="Arial"/>
          <w:sz w:val="20"/>
          <w:szCs w:val="20"/>
        </w:rPr>
        <w:t xml:space="preserve"> </w:t>
      </w:r>
    </w:p>
    <w:p w14:paraId="36659093" w14:textId="0624F733" w:rsidR="0011795B" w:rsidRPr="00B05D98" w:rsidRDefault="0011795B" w:rsidP="0011795B">
      <w:pPr>
        <w:numPr>
          <w:ilvl w:val="0"/>
          <w:numId w:val="6"/>
        </w:num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>een aanstelling van c</w:t>
      </w:r>
      <w:r w:rsidR="00DA2870">
        <w:rPr>
          <w:rFonts w:ascii="Arial" w:hAnsi="Arial" w:cs="Arial"/>
          <w:sz w:val="20"/>
          <w:szCs w:val="20"/>
        </w:rPr>
        <w:t>irca</w:t>
      </w:r>
      <w:r w:rsidRPr="00B05D98">
        <w:rPr>
          <w:rFonts w:ascii="Arial" w:hAnsi="Arial" w:cs="Arial"/>
          <w:sz w:val="20"/>
          <w:szCs w:val="20"/>
        </w:rPr>
        <w:t xml:space="preserve"> …….. fte</w:t>
      </w:r>
      <w:r w:rsidR="00DA2870">
        <w:rPr>
          <w:rFonts w:ascii="Arial" w:hAnsi="Arial" w:cs="Arial"/>
          <w:sz w:val="20"/>
          <w:szCs w:val="20"/>
        </w:rPr>
        <w:t>;</w:t>
      </w:r>
    </w:p>
    <w:p w14:paraId="71681763" w14:textId="77777777" w:rsidR="0011795B" w:rsidRPr="00B05D98" w:rsidRDefault="0011795B" w:rsidP="0011795B">
      <w:pPr>
        <w:numPr>
          <w:ilvl w:val="0"/>
          <w:numId w:val="6"/>
        </w:num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>een urenindicatie van …….. uur/jaar.</w:t>
      </w:r>
    </w:p>
    <w:p w14:paraId="415635D0" w14:textId="11384D94" w:rsidR="0011795B" w:rsidRDefault="0011795B" w:rsidP="0011795B">
      <w:pPr>
        <w:rPr>
          <w:rFonts w:ascii="Arial" w:hAnsi="Arial" w:cs="Arial"/>
          <w:sz w:val="20"/>
          <w:szCs w:val="20"/>
        </w:rPr>
      </w:pPr>
    </w:p>
    <w:p w14:paraId="3804DBF7" w14:textId="2D776B39" w:rsidR="00DA2870" w:rsidRDefault="00DA2870" w:rsidP="0011795B">
      <w:pPr>
        <w:rPr>
          <w:rFonts w:ascii="Arial" w:hAnsi="Arial" w:cs="Arial"/>
          <w:sz w:val="20"/>
          <w:szCs w:val="20"/>
        </w:rPr>
      </w:pPr>
    </w:p>
    <w:p w14:paraId="5959310A" w14:textId="4DBB2379" w:rsidR="00DA2870" w:rsidRDefault="00DA2870" w:rsidP="0011795B">
      <w:pPr>
        <w:rPr>
          <w:rFonts w:ascii="Arial" w:hAnsi="Arial" w:cs="Arial"/>
          <w:sz w:val="20"/>
          <w:szCs w:val="20"/>
        </w:rPr>
      </w:pPr>
    </w:p>
    <w:p w14:paraId="1F4CC6CE" w14:textId="5F738B40" w:rsidR="00DA2870" w:rsidRDefault="00DA2870" w:rsidP="0011795B">
      <w:pPr>
        <w:rPr>
          <w:rFonts w:ascii="Arial" w:hAnsi="Arial" w:cs="Arial"/>
          <w:sz w:val="20"/>
          <w:szCs w:val="20"/>
        </w:rPr>
      </w:pPr>
    </w:p>
    <w:p w14:paraId="5322FAD7" w14:textId="7FFDF3C0" w:rsidR="00DA2870" w:rsidRDefault="00DA2870" w:rsidP="0011795B">
      <w:pPr>
        <w:rPr>
          <w:rFonts w:ascii="Arial" w:hAnsi="Arial" w:cs="Arial"/>
          <w:sz w:val="20"/>
          <w:szCs w:val="20"/>
        </w:rPr>
      </w:pPr>
    </w:p>
    <w:p w14:paraId="4C7D114C" w14:textId="77777777" w:rsidR="00DA2870" w:rsidRPr="00B05D98" w:rsidRDefault="00DA2870" w:rsidP="0011795B">
      <w:pPr>
        <w:rPr>
          <w:rFonts w:ascii="Arial" w:hAnsi="Arial" w:cs="Arial"/>
          <w:sz w:val="20"/>
          <w:szCs w:val="20"/>
        </w:rPr>
      </w:pPr>
    </w:p>
    <w:p w14:paraId="235B485A" w14:textId="77777777" w:rsidR="0011795B" w:rsidRPr="00B05D98" w:rsidRDefault="0011795B" w:rsidP="0011795B">
      <w:pPr>
        <w:rPr>
          <w:rFonts w:ascii="Arial" w:hAnsi="Arial" w:cs="Arial"/>
          <w:b/>
          <w:sz w:val="20"/>
          <w:szCs w:val="20"/>
        </w:rPr>
      </w:pPr>
      <w:r w:rsidRPr="00B05D98">
        <w:rPr>
          <w:rFonts w:ascii="Arial" w:hAnsi="Arial" w:cs="Arial"/>
          <w:b/>
          <w:sz w:val="20"/>
          <w:szCs w:val="20"/>
        </w:rPr>
        <w:t>Echtheidsverklaring registratieaanvraag</w:t>
      </w:r>
    </w:p>
    <w:p w14:paraId="7FF36BB9" w14:textId="77777777" w:rsidR="0011795B" w:rsidRPr="00B05D98" w:rsidRDefault="0011795B" w:rsidP="0011795B">
      <w:pPr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 xml:space="preserve">De registratieaanvraag is niet intern besproken (beoordelingsgesprek verplicht). </w:t>
      </w:r>
    </w:p>
    <w:p w14:paraId="38789FE7" w14:textId="77777777" w:rsidR="0011795B" w:rsidRPr="00B05D98" w:rsidRDefault="0011795B" w:rsidP="0011795B">
      <w:pPr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 xml:space="preserve">De registratieaanvraag is door mij besproken met de lerarenopleider en zo op echtheid gecontroleerd op </w:t>
      </w:r>
      <w:r w:rsidR="00A77D20" w:rsidRPr="00B05D98">
        <w:rPr>
          <w:rFonts w:ascii="Arial" w:hAnsi="Arial" w:cs="Arial"/>
          <w:sz w:val="20"/>
          <w:szCs w:val="20"/>
        </w:rPr>
        <w:t>……………………………</w:t>
      </w:r>
      <w:r w:rsidRPr="00B05D98">
        <w:rPr>
          <w:rFonts w:ascii="Arial" w:hAnsi="Arial" w:cs="Arial"/>
          <w:sz w:val="20"/>
          <w:szCs w:val="20"/>
        </w:rPr>
        <w:t>…. [</w:t>
      </w:r>
      <w:r w:rsidRPr="00DA2870">
        <w:rPr>
          <w:rFonts w:ascii="Arial" w:hAnsi="Arial" w:cs="Arial"/>
          <w:i/>
          <w:iCs/>
          <w:sz w:val="20"/>
          <w:szCs w:val="20"/>
        </w:rPr>
        <w:t>datum</w:t>
      </w:r>
      <w:r w:rsidRPr="00B05D98">
        <w:rPr>
          <w:rFonts w:ascii="Arial" w:hAnsi="Arial" w:cs="Arial"/>
          <w:sz w:val="20"/>
          <w:szCs w:val="20"/>
        </w:rPr>
        <w:t xml:space="preserve">]. </w:t>
      </w:r>
    </w:p>
    <w:p w14:paraId="069B38F6" w14:textId="3F8AC6A3" w:rsidR="0011795B" w:rsidRPr="00B05D98" w:rsidRDefault="0011795B" w:rsidP="0011795B">
      <w:pPr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>De registratieaanvraag heb ik laten bespreken met de lerarenopleider en zo op echtheid laten controleren op …</w:t>
      </w:r>
      <w:r w:rsidR="00A77D20" w:rsidRPr="00B05D98">
        <w:rPr>
          <w:rFonts w:ascii="Arial" w:hAnsi="Arial" w:cs="Arial"/>
          <w:sz w:val="20"/>
          <w:szCs w:val="20"/>
        </w:rPr>
        <w:t>………………………</w:t>
      </w:r>
      <w:r w:rsidRPr="00B05D98">
        <w:rPr>
          <w:rFonts w:ascii="Arial" w:hAnsi="Arial" w:cs="Arial"/>
          <w:sz w:val="20"/>
          <w:szCs w:val="20"/>
        </w:rPr>
        <w:t>. [</w:t>
      </w:r>
      <w:r w:rsidRPr="00DA2870">
        <w:rPr>
          <w:rFonts w:ascii="Arial" w:hAnsi="Arial" w:cs="Arial"/>
          <w:i/>
          <w:iCs/>
          <w:sz w:val="20"/>
          <w:szCs w:val="20"/>
        </w:rPr>
        <w:t>datum</w:t>
      </w:r>
      <w:r w:rsidRPr="00B05D98">
        <w:rPr>
          <w:rFonts w:ascii="Arial" w:hAnsi="Arial" w:cs="Arial"/>
          <w:sz w:val="20"/>
          <w:szCs w:val="20"/>
        </w:rPr>
        <w:t>]</w:t>
      </w:r>
    </w:p>
    <w:p w14:paraId="5C254247" w14:textId="77777777" w:rsidR="00EB7E01" w:rsidRPr="00B05D98" w:rsidRDefault="00EB7E01" w:rsidP="00EB7E01">
      <w:pPr>
        <w:rPr>
          <w:rFonts w:ascii="Arial" w:hAnsi="Arial" w:cs="Arial"/>
          <w:sz w:val="20"/>
          <w:szCs w:val="20"/>
        </w:rPr>
      </w:pPr>
      <w:bookmarkStart w:id="0" w:name="_Stap_5:_verklaring"/>
      <w:bookmarkEnd w:id="0"/>
    </w:p>
    <w:p w14:paraId="1C6C826D" w14:textId="77777777" w:rsidR="00EB7E01" w:rsidRPr="00B05D98" w:rsidRDefault="00EB7E01" w:rsidP="00EB7E01">
      <w:pPr>
        <w:rPr>
          <w:rFonts w:ascii="Arial" w:hAnsi="Arial" w:cs="Arial"/>
          <w:sz w:val="20"/>
          <w:szCs w:val="20"/>
        </w:rPr>
      </w:pPr>
      <w:r w:rsidRPr="00B05D98">
        <w:rPr>
          <w:rFonts w:ascii="Arial" w:hAnsi="Arial" w:cs="Arial"/>
          <w:sz w:val="20"/>
          <w:szCs w:val="20"/>
        </w:rPr>
        <w:t>Volledig en naar waarheid ingevuld,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680"/>
        <w:gridCol w:w="4665"/>
      </w:tblGrid>
      <w:tr w:rsidR="00EB7E01" w:rsidRPr="00B05D98" w14:paraId="7CF9B158" w14:textId="77777777" w:rsidTr="007175AE">
        <w:tc>
          <w:tcPr>
            <w:tcW w:w="4747" w:type="dxa"/>
          </w:tcPr>
          <w:p w14:paraId="2F353EF7" w14:textId="3DF891D7" w:rsidR="00EB7E01" w:rsidRPr="00B05D98" w:rsidRDefault="00EB7E01" w:rsidP="00EB7E01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B05D98">
              <w:rPr>
                <w:rFonts w:ascii="Arial" w:hAnsi="Arial" w:cs="Arial"/>
                <w:sz w:val="20"/>
                <w:szCs w:val="20"/>
              </w:rPr>
              <w:t>Handtekening</w:t>
            </w:r>
            <w:r w:rsidR="008A4C35">
              <w:rPr>
                <w:rFonts w:ascii="Arial" w:hAnsi="Arial" w:cs="Arial"/>
                <w:sz w:val="20"/>
                <w:szCs w:val="20"/>
              </w:rPr>
              <w:t xml:space="preserve"> leidinggevende</w:t>
            </w:r>
            <w:r w:rsidRPr="00B05D98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  <w:p w14:paraId="28BD4D18" w14:textId="77777777" w:rsidR="00EB7E01" w:rsidRPr="00B05D98" w:rsidRDefault="00EB7E01" w:rsidP="00EB7E01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01435083" w14:textId="77777777" w:rsidR="00EB7E01" w:rsidRPr="00B05D98" w:rsidRDefault="00EB7E01" w:rsidP="00EB7E01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48" w:type="dxa"/>
          </w:tcPr>
          <w:p w14:paraId="0E746D50" w14:textId="77777777" w:rsidR="00EB7E01" w:rsidRPr="00B05D98" w:rsidRDefault="00EB7E01" w:rsidP="00EB7E01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B05D98">
              <w:rPr>
                <w:rFonts w:ascii="Arial" w:hAnsi="Arial" w:cs="Arial"/>
                <w:sz w:val="20"/>
                <w:szCs w:val="20"/>
              </w:rPr>
              <w:t>Plaats:</w:t>
            </w:r>
          </w:p>
          <w:p w14:paraId="239240A0" w14:textId="77777777" w:rsidR="00EB7E01" w:rsidRPr="00B05D98" w:rsidRDefault="00EB7E01" w:rsidP="00EB7E01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3CC5FFB2" w14:textId="77777777" w:rsidR="00EB7E01" w:rsidRPr="00B05D98" w:rsidRDefault="00EB7E01" w:rsidP="00EB7E01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B05D98">
              <w:rPr>
                <w:rFonts w:ascii="Arial" w:hAnsi="Arial" w:cs="Arial"/>
                <w:sz w:val="20"/>
                <w:szCs w:val="20"/>
              </w:rPr>
              <w:t>Datum:</w:t>
            </w:r>
          </w:p>
          <w:p w14:paraId="12EF2F63" w14:textId="77777777" w:rsidR="00EB7E01" w:rsidRPr="00B05D98" w:rsidRDefault="00EB7E01" w:rsidP="00EB7E01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69CA78B" w14:textId="77777777" w:rsidR="00EB7E01" w:rsidRPr="00B05D98" w:rsidRDefault="00EB7E01" w:rsidP="00EB7E01">
      <w:pPr>
        <w:rPr>
          <w:rFonts w:ascii="Arial" w:hAnsi="Arial" w:cs="Arial"/>
          <w:sz w:val="20"/>
          <w:szCs w:val="20"/>
        </w:rPr>
      </w:pPr>
    </w:p>
    <w:sectPr w:rsidR="00EB7E01" w:rsidRPr="00B05D98" w:rsidSect="00EB7E01">
      <w:headerReference w:type="default" r:id="rId11"/>
      <w:footerReference w:type="default" r:id="rId12"/>
      <w:pgSz w:w="11906" w:h="16838"/>
      <w:pgMar w:top="1843" w:right="1417" w:bottom="993" w:left="1134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4750AE" w14:textId="77777777" w:rsidR="00A63A7E" w:rsidRDefault="00A63A7E" w:rsidP="000B30DF">
      <w:r>
        <w:separator/>
      </w:r>
    </w:p>
    <w:p w14:paraId="3BEEDDE1" w14:textId="77777777" w:rsidR="00A63A7E" w:rsidRDefault="00A63A7E" w:rsidP="000B30DF"/>
    <w:p w14:paraId="55C2E331" w14:textId="77777777" w:rsidR="00A63A7E" w:rsidRDefault="00A63A7E" w:rsidP="000B30DF"/>
    <w:p w14:paraId="3092C291" w14:textId="77777777" w:rsidR="00A63A7E" w:rsidRDefault="00A63A7E" w:rsidP="000B30DF"/>
    <w:p w14:paraId="093F0082" w14:textId="77777777" w:rsidR="00A63A7E" w:rsidRDefault="00A63A7E" w:rsidP="000B30DF"/>
  </w:endnote>
  <w:endnote w:type="continuationSeparator" w:id="0">
    <w:p w14:paraId="011B0CF7" w14:textId="77777777" w:rsidR="00A63A7E" w:rsidRDefault="00A63A7E" w:rsidP="000B30DF">
      <w:r>
        <w:continuationSeparator/>
      </w:r>
    </w:p>
    <w:p w14:paraId="05CD0E44" w14:textId="77777777" w:rsidR="00A63A7E" w:rsidRDefault="00A63A7E" w:rsidP="000B30DF"/>
    <w:p w14:paraId="26A8F277" w14:textId="77777777" w:rsidR="00A63A7E" w:rsidRDefault="00A63A7E" w:rsidP="000B30DF"/>
    <w:p w14:paraId="3A6A8133" w14:textId="77777777" w:rsidR="00A63A7E" w:rsidRDefault="00A63A7E" w:rsidP="000B30DF"/>
    <w:p w14:paraId="22EB6466" w14:textId="77777777" w:rsidR="00A63A7E" w:rsidRDefault="00A63A7E" w:rsidP="000B30D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59987321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14:paraId="5E6388BE" w14:textId="6147B6C0" w:rsidR="00EB7E01" w:rsidRPr="00B05D98" w:rsidRDefault="00EB7E01" w:rsidP="00EB7E01">
            <w:pPr>
              <w:pStyle w:val="Voettekst"/>
              <w:pBdr>
                <w:top w:val="single" w:sz="18" w:space="1" w:color="002060"/>
              </w:pBdr>
              <w:tabs>
                <w:tab w:val="clear" w:pos="9072"/>
                <w:tab w:val="right" w:pos="9639"/>
              </w:tabs>
              <w:ind w:left="-567" w:right="-567"/>
              <w:jc w:val="center"/>
              <w:rPr>
                <w:color w:val="1D3C6E"/>
              </w:rPr>
            </w:pPr>
            <w:r w:rsidRPr="00B05D98">
              <w:rPr>
                <w:color w:val="1D3C6E"/>
              </w:rPr>
              <w:t>BRLO is onderdeel van V</w:t>
            </w:r>
            <w:r w:rsidR="00B05D98" w:rsidRPr="00B05D98">
              <w:rPr>
                <w:color w:val="1D3C6E"/>
              </w:rPr>
              <w:t>elon</w:t>
            </w:r>
            <w:r w:rsidRPr="00B05D98">
              <w:rPr>
                <w:color w:val="1D3C6E"/>
              </w:rPr>
              <w:t>, Vereniging Lerarenopleiders Nederland</w:t>
            </w:r>
          </w:p>
          <w:p w14:paraId="3D54AC04" w14:textId="6CC3FE5F" w:rsidR="00B02A7E" w:rsidRPr="00EB7E01" w:rsidRDefault="00B05D98" w:rsidP="00EB7E01">
            <w:pPr>
              <w:pStyle w:val="Voettekst"/>
              <w:pBdr>
                <w:top w:val="single" w:sz="18" w:space="1" w:color="002060"/>
              </w:pBdr>
              <w:tabs>
                <w:tab w:val="clear" w:pos="9072"/>
                <w:tab w:val="right" w:pos="9639"/>
              </w:tabs>
              <w:ind w:left="-567" w:right="-567"/>
              <w:jc w:val="center"/>
              <w:rPr>
                <w:color w:val="002060"/>
              </w:rPr>
            </w:pPr>
            <w:r w:rsidRPr="00B05D98">
              <w:rPr>
                <w:color w:val="1D3C6E"/>
              </w:rPr>
              <w:t>velon</w:t>
            </w:r>
            <w:r w:rsidR="00EB7E01" w:rsidRPr="00B05D98">
              <w:rPr>
                <w:color w:val="1D3C6E"/>
              </w:rPr>
              <w:t xml:space="preserve">.nl |  </w:t>
            </w:r>
            <w:r w:rsidRPr="00B05D98">
              <w:rPr>
                <w:color w:val="1D3C6E"/>
              </w:rPr>
              <w:t>info</w:t>
            </w:r>
            <w:r w:rsidR="00EB7E01" w:rsidRPr="00B05D98">
              <w:rPr>
                <w:color w:val="1D3C6E"/>
              </w:rPr>
              <w:t>@</w:t>
            </w:r>
            <w:r w:rsidR="00DA2870">
              <w:rPr>
                <w:color w:val="1D3C6E"/>
              </w:rPr>
              <w:t>velon</w:t>
            </w:r>
            <w:r w:rsidR="00EB7E01" w:rsidRPr="00B05D98">
              <w:rPr>
                <w:color w:val="1D3C6E"/>
              </w:rPr>
              <w:t>.nl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2A6B1" w14:textId="77777777" w:rsidR="00A63A7E" w:rsidRDefault="00A63A7E" w:rsidP="000B30DF">
      <w:r>
        <w:separator/>
      </w:r>
    </w:p>
    <w:p w14:paraId="7791B794" w14:textId="77777777" w:rsidR="00A63A7E" w:rsidRDefault="00A63A7E" w:rsidP="000B30DF"/>
    <w:p w14:paraId="2C3C9C75" w14:textId="77777777" w:rsidR="00A63A7E" w:rsidRDefault="00A63A7E" w:rsidP="000B30DF"/>
    <w:p w14:paraId="2C4AF95D" w14:textId="77777777" w:rsidR="00A63A7E" w:rsidRDefault="00A63A7E" w:rsidP="000B30DF"/>
    <w:p w14:paraId="534D3BDA" w14:textId="77777777" w:rsidR="00A63A7E" w:rsidRDefault="00A63A7E" w:rsidP="000B30DF"/>
  </w:footnote>
  <w:footnote w:type="continuationSeparator" w:id="0">
    <w:p w14:paraId="2DE98A8C" w14:textId="77777777" w:rsidR="00A63A7E" w:rsidRDefault="00A63A7E" w:rsidP="000B30DF">
      <w:r>
        <w:continuationSeparator/>
      </w:r>
    </w:p>
    <w:p w14:paraId="7374DD38" w14:textId="77777777" w:rsidR="00A63A7E" w:rsidRDefault="00A63A7E" w:rsidP="000B30DF"/>
    <w:p w14:paraId="6557AEAB" w14:textId="77777777" w:rsidR="00A63A7E" w:rsidRDefault="00A63A7E" w:rsidP="000B30DF"/>
    <w:p w14:paraId="6FD4C3BD" w14:textId="77777777" w:rsidR="00A63A7E" w:rsidRDefault="00A63A7E" w:rsidP="000B30DF"/>
    <w:p w14:paraId="50661FE5" w14:textId="77777777" w:rsidR="00A63A7E" w:rsidRDefault="00A63A7E" w:rsidP="000B30D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9641F" w14:textId="42AAE079" w:rsidR="00840B2A" w:rsidRDefault="000A0704" w:rsidP="00BC3C2F">
    <w:pPr>
      <w:pStyle w:val="Koptekst"/>
    </w:pPr>
    <w:r w:rsidRPr="00BC3C2F">
      <w:rPr>
        <w:noProof/>
        <w:sz w:val="20"/>
        <w:szCs w:val="20"/>
        <w:lang w:eastAsia="nl-N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090AE83" wp14:editId="781DCB0B">
              <wp:simplePos x="0" y="0"/>
              <wp:positionH relativeFrom="column">
                <wp:posOffset>3810</wp:posOffset>
              </wp:positionH>
              <wp:positionV relativeFrom="paragraph">
                <wp:posOffset>-18415</wp:posOffset>
              </wp:positionV>
              <wp:extent cx="6092190" cy="1162050"/>
              <wp:effectExtent l="0" t="0" r="22860" b="0"/>
              <wp:wrapNone/>
              <wp:docPr id="7" name="Groep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92190" cy="1162050"/>
                        <a:chOff x="864096" y="-73"/>
                        <a:chExt cx="8643855" cy="1456155"/>
                      </a:xfrm>
                    </wpg:grpSpPr>
                    <wps:wsp>
                      <wps:cNvPr id="2" name="Tekstvak 7"/>
                      <wps:cNvSpPr txBox="1"/>
                      <wps:spPr>
                        <a:xfrm>
                          <a:off x="936637" y="-73"/>
                          <a:ext cx="8570343" cy="145615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8D4B62C" w14:textId="0691179C" w:rsidR="00ED73A6" w:rsidRPr="00B05D98" w:rsidRDefault="00104F84" w:rsidP="00BC3C2F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color w:val="1D3C6E"/>
                                <w:kern w:val="24"/>
                                <w:sz w:val="40"/>
                                <w:szCs w:val="40"/>
                              </w:rPr>
                            </w:pPr>
                            <w:r w:rsidRPr="00B05D98">
                              <w:rPr>
                                <w:rFonts w:ascii="Arial" w:hAnsi="Arial" w:cs="Arial"/>
                                <w:b/>
                                <w:color w:val="1D3C6E"/>
                                <w:kern w:val="24"/>
                                <w:sz w:val="40"/>
                                <w:szCs w:val="40"/>
                              </w:rPr>
                              <w:t>Verklaring</w:t>
                            </w:r>
                            <w:r w:rsidR="00ED73A6" w:rsidRPr="00B05D98">
                              <w:rPr>
                                <w:rFonts w:ascii="Arial" w:hAnsi="Arial" w:cs="Arial"/>
                                <w:b/>
                                <w:color w:val="1D3C6E"/>
                                <w:kern w:val="24"/>
                                <w:sz w:val="40"/>
                                <w:szCs w:val="40"/>
                              </w:rPr>
                              <w:t xml:space="preserve"> leidinggevende</w:t>
                            </w:r>
                          </w:p>
                          <w:p w14:paraId="6D1A2FC9" w14:textId="4EFE22FD" w:rsidR="00BC3C2F" w:rsidRDefault="00ED73A6" w:rsidP="00BC3C2F">
                            <w:pPr>
                              <w:jc w:val="right"/>
                              <w:rPr>
                                <w:rFonts w:hAnsi="Calibri"/>
                                <w:b/>
                                <w:color w:val="002060"/>
                                <w:kern w:val="24"/>
                                <w:sz w:val="44"/>
                                <w:szCs w:val="44"/>
                              </w:rPr>
                            </w:pPr>
                            <w:r w:rsidRPr="00B05D98">
                              <w:rPr>
                                <w:rFonts w:ascii="Arial" w:hAnsi="Arial" w:cs="Arial"/>
                                <w:color w:val="1D3C6E"/>
                                <w:kern w:val="24"/>
                                <w:sz w:val="40"/>
                                <w:szCs w:val="40"/>
                              </w:rPr>
                              <w:t>bij r</w:t>
                            </w:r>
                            <w:r w:rsidR="00BC3C2F" w:rsidRPr="00B05D98">
                              <w:rPr>
                                <w:rFonts w:ascii="Arial" w:hAnsi="Arial" w:cs="Arial"/>
                                <w:color w:val="1D3C6E"/>
                                <w:kern w:val="24"/>
                                <w:sz w:val="40"/>
                                <w:szCs w:val="40"/>
                              </w:rPr>
                              <w:t>egistratieaanvraag</w:t>
                            </w:r>
                          </w:p>
                          <w:p w14:paraId="20A8130E" w14:textId="77777777" w:rsidR="00BC3C2F" w:rsidRPr="00B05D98" w:rsidRDefault="00BC3C2F" w:rsidP="00BC3C2F">
                            <w:pPr>
                              <w:jc w:val="right"/>
                              <w:rPr>
                                <w:rFonts w:hAnsi="Calibri"/>
                                <w:b/>
                                <w:color w:val="1D3C6E"/>
                                <w:kern w:val="24"/>
                                <w:sz w:val="44"/>
                                <w:szCs w:val="44"/>
                              </w:rPr>
                            </w:pPr>
                          </w:p>
                          <w:p w14:paraId="6AEFBC40" w14:textId="77777777" w:rsidR="00BC3C2F" w:rsidRPr="00E65055" w:rsidRDefault="00BC3C2F" w:rsidP="00BC3C2F">
                            <w:pPr>
                              <w:jc w:val="right"/>
                              <w:rPr>
                                <w:sz w:val="44"/>
                                <w:szCs w:val="44"/>
                              </w:rPr>
                            </w:pPr>
                          </w:p>
                          <w:p w14:paraId="0A15DDFC" w14:textId="77777777" w:rsidR="00BC3C2F" w:rsidRDefault="00BC3C2F" w:rsidP="00BC3C2F"/>
                        </w:txbxContent>
                      </wps:txbx>
                      <wps:bodyPr wrap="square" rtlCol="0">
                        <a:noAutofit/>
                      </wps:bodyPr>
                    </wps:wsp>
                    <wps:wsp>
                      <wps:cNvPr id="4" name="Rechte verbindingslijn 4"/>
                      <wps:cNvCnPr/>
                      <wps:spPr>
                        <a:xfrm>
                          <a:off x="864096" y="1151651"/>
                          <a:ext cx="864385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090AE83" id="Groep 6" o:spid="_x0000_s1026" style="position:absolute;margin-left:.3pt;margin-top:-1.45pt;width:479.7pt;height:91.5pt;z-index:251659264;mso-width-relative:margin;mso-height-relative:margin" coordorigin="8640" coordsize="86438,145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7" o:spid="_x0000_s1027" type="#_x0000_t202" style="position:absolute;left:9366;width:85703;height:145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<v:textbox>
                  <w:txbxContent>
                    <w:p w14:paraId="68D4B62C" w14:textId="0691179C" w:rsidR="00ED73A6" w:rsidRPr="00B05D98" w:rsidRDefault="00104F84" w:rsidP="00BC3C2F">
                      <w:pPr>
                        <w:jc w:val="right"/>
                        <w:rPr>
                          <w:rFonts w:ascii="Arial" w:hAnsi="Arial" w:cs="Arial"/>
                          <w:b/>
                          <w:color w:val="1D3C6E"/>
                          <w:kern w:val="24"/>
                          <w:sz w:val="40"/>
                          <w:szCs w:val="40"/>
                        </w:rPr>
                      </w:pPr>
                      <w:r w:rsidRPr="00B05D98">
                        <w:rPr>
                          <w:rFonts w:ascii="Arial" w:hAnsi="Arial" w:cs="Arial"/>
                          <w:b/>
                          <w:color w:val="1D3C6E"/>
                          <w:kern w:val="24"/>
                          <w:sz w:val="40"/>
                          <w:szCs w:val="40"/>
                        </w:rPr>
                        <w:t>Verklaring</w:t>
                      </w:r>
                      <w:r w:rsidR="00ED73A6" w:rsidRPr="00B05D98">
                        <w:rPr>
                          <w:rFonts w:ascii="Arial" w:hAnsi="Arial" w:cs="Arial"/>
                          <w:b/>
                          <w:color w:val="1D3C6E"/>
                          <w:kern w:val="24"/>
                          <w:sz w:val="40"/>
                          <w:szCs w:val="40"/>
                        </w:rPr>
                        <w:t xml:space="preserve"> leidinggevende</w:t>
                      </w:r>
                    </w:p>
                    <w:p w14:paraId="6D1A2FC9" w14:textId="4EFE22FD" w:rsidR="00BC3C2F" w:rsidRDefault="00ED73A6" w:rsidP="00BC3C2F">
                      <w:pPr>
                        <w:jc w:val="right"/>
                        <w:rPr>
                          <w:rFonts w:hAnsi="Calibri"/>
                          <w:b/>
                          <w:color w:val="002060"/>
                          <w:kern w:val="24"/>
                          <w:sz w:val="44"/>
                          <w:szCs w:val="44"/>
                        </w:rPr>
                      </w:pPr>
                      <w:r w:rsidRPr="00B05D98">
                        <w:rPr>
                          <w:rFonts w:ascii="Arial" w:hAnsi="Arial" w:cs="Arial"/>
                          <w:color w:val="1D3C6E"/>
                          <w:kern w:val="24"/>
                          <w:sz w:val="40"/>
                          <w:szCs w:val="40"/>
                        </w:rPr>
                        <w:t>bij r</w:t>
                      </w:r>
                      <w:r w:rsidR="00BC3C2F" w:rsidRPr="00B05D98">
                        <w:rPr>
                          <w:rFonts w:ascii="Arial" w:hAnsi="Arial" w:cs="Arial"/>
                          <w:color w:val="1D3C6E"/>
                          <w:kern w:val="24"/>
                          <w:sz w:val="40"/>
                          <w:szCs w:val="40"/>
                        </w:rPr>
                        <w:t>egistratieaanvraag</w:t>
                      </w:r>
                    </w:p>
                    <w:p w14:paraId="20A8130E" w14:textId="77777777" w:rsidR="00BC3C2F" w:rsidRPr="00B05D98" w:rsidRDefault="00BC3C2F" w:rsidP="00BC3C2F">
                      <w:pPr>
                        <w:jc w:val="right"/>
                        <w:rPr>
                          <w:rFonts w:hAnsi="Calibri"/>
                          <w:b/>
                          <w:color w:val="1D3C6E"/>
                          <w:kern w:val="24"/>
                          <w:sz w:val="44"/>
                          <w:szCs w:val="44"/>
                        </w:rPr>
                      </w:pPr>
                    </w:p>
                    <w:p w14:paraId="6AEFBC40" w14:textId="77777777" w:rsidR="00BC3C2F" w:rsidRPr="00E65055" w:rsidRDefault="00BC3C2F" w:rsidP="00BC3C2F">
                      <w:pPr>
                        <w:jc w:val="right"/>
                        <w:rPr>
                          <w:sz w:val="44"/>
                          <w:szCs w:val="44"/>
                        </w:rPr>
                      </w:pPr>
                    </w:p>
                    <w:p w14:paraId="0A15DDFC" w14:textId="77777777" w:rsidR="00BC3C2F" w:rsidRDefault="00BC3C2F" w:rsidP="00BC3C2F"/>
                  </w:txbxContent>
                </v:textbox>
              </v:shape>
              <v:line id="Rechte verbindingslijn 4" o:spid="_x0000_s1028" style="position:absolute;visibility:visible;mso-wrap-style:square" from="8640,11516" to="95079,115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" strokecolor="#002060" strokeweight="2.25pt"/>
            </v:group>
          </w:pict>
        </mc:Fallback>
      </mc:AlternateContent>
    </w:r>
    <w:r>
      <w:rPr>
        <w:noProof/>
      </w:rPr>
      <w:drawing>
        <wp:inline distT="0" distB="0" distL="0" distR="0" wp14:anchorId="3F393AAB" wp14:editId="0CA3A693">
          <wp:extent cx="1847215" cy="865505"/>
          <wp:effectExtent l="0" t="0" r="635" b="0"/>
          <wp:docPr id="3" name="Afbeelding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215" cy="8655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715DF"/>
    <w:multiLevelType w:val="hybridMultilevel"/>
    <w:tmpl w:val="98544330"/>
    <w:lvl w:ilvl="0" w:tplc="4F78365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22D82"/>
    <w:multiLevelType w:val="hybridMultilevel"/>
    <w:tmpl w:val="25FCA06A"/>
    <w:lvl w:ilvl="0" w:tplc="4F78365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356CF"/>
    <w:multiLevelType w:val="hybridMultilevel"/>
    <w:tmpl w:val="D70A524E"/>
    <w:lvl w:ilvl="0" w:tplc="4F78365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731BED"/>
    <w:multiLevelType w:val="hybridMultilevel"/>
    <w:tmpl w:val="7DB640F2"/>
    <w:lvl w:ilvl="0" w:tplc="4F78365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CE5CCE"/>
    <w:multiLevelType w:val="hybridMultilevel"/>
    <w:tmpl w:val="0A68A62A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405E51"/>
    <w:multiLevelType w:val="hybridMultilevel"/>
    <w:tmpl w:val="5C9059AC"/>
    <w:lvl w:ilvl="0" w:tplc="4BA677F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CB7F1E"/>
    <w:multiLevelType w:val="hybridMultilevel"/>
    <w:tmpl w:val="F2403D04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085AE6"/>
    <w:multiLevelType w:val="hybridMultilevel"/>
    <w:tmpl w:val="F66AC7A8"/>
    <w:lvl w:ilvl="0" w:tplc="4F78365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597A90"/>
    <w:multiLevelType w:val="hybridMultilevel"/>
    <w:tmpl w:val="899CA418"/>
    <w:lvl w:ilvl="0" w:tplc="04130011">
      <w:start w:val="1"/>
      <w:numFmt w:val="decimal"/>
      <w:lvlText w:val="%1)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FC0711"/>
    <w:multiLevelType w:val="hybridMultilevel"/>
    <w:tmpl w:val="AC76ABD0"/>
    <w:lvl w:ilvl="0" w:tplc="F482DC2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  <w:i/>
        <w:sz w:val="18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3F28E5"/>
    <w:multiLevelType w:val="hybridMultilevel"/>
    <w:tmpl w:val="15F85380"/>
    <w:lvl w:ilvl="0" w:tplc="04130015">
      <w:start w:val="1"/>
      <w:numFmt w:val="upperLetter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721335A"/>
    <w:multiLevelType w:val="hybridMultilevel"/>
    <w:tmpl w:val="3E6AE1E6"/>
    <w:lvl w:ilvl="0" w:tplc="FF84F45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483DBE"/>
    <w:multiLevelType w:val="hybridMultilevel"/>
    <w:tmpl w:val="C56C32A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355838">
    <w:abstractNumId w:val="5"/>
  </w:num>
  <w:num w:numId="2" w16cid:durableId="587346250">
    <w:abstractNumId w:val="5"/>
  </w:num>
  <w:num w:numId="3" w16cid:durableId="73406478">
    <w:abstractNumId w:val="12"/>
  </w:num>
  <w:num w:numId="4" w16cid:durableId="1096823671">
    <w:abstractNumId w:val="4"/>
  </w:num>
  <w:num w:numId="5" w16cid:durableId="326908509">
    <w:abstractNumId w:val="9"/>
  </w:num>
  <w:num w:numId="6" w16cid:durableId="1786659289">
    <w:abstractNumId w:val="0"/>
  </w:num>
  <w:num w:numId="7" w16cid:durableId="1162543809">
    <w:abstractNumId w:val="7"/>
  </w:num>
  <w:num w:numId="8" w16cid:durableId="917053096">
    <w:abstractNumId w:val="3"/>
  </w:num>
  <w:num w:numId="9" w16cid:durableId="207229959">
    <w:abstractNumId w:val="2"/>
  </w:num>
  <w:num w:numId="10" w16cid:durableId="2039115460">
    <w:abstractNumId w:val="8"/>
  </w:num>
  <w:num w:numId="11" w16cid:durableId="230310281">
    <w:abstractNumId w:val="1"/>
  </w:num>
  <w:num w:numId="12" w16cid:durableId="1287811237">
    <w:abstractNumId w:val="6"/>
  </w:num>
  <w:num w:numId="13" w16cid:durableId="156848478">
    <w:abstractNumId w:val="10"/>
  </w:num>
  <w:num w:numId="14" w16cid:durableId="195513809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795B"/>
    <w:rsid w:val="00027173"/>
    <w:rsid w:val="00035E40"/>
    <w:rsid w:val="00043762"/>
    <w:rsid w:val="00044544"/>
    <w:rsid w:val="00074EB5"/>
    <w:rsid w:val="000916D8"/>
    <w:rsid w:val="00096D1C"/>
    <w:rsid w:val="000A0704"/>
    <w:rsid w:val="000B0094"/>
    <w:rsid w:val="000B30DF"/>
    <w:rsid w:val="000F052B"/>
    <w:rsid w:val="00104F84"/>
    <w:rsid w:val="0011795B"/>
    <w:rsid w:val="001825D0"/>
    <w:rsid w:val="00183CCD"/>
    <w:rsid w:val="00192C28"/>
    <w:rsid w:val="001A3CA1"/>
    <w:rsid w:val="001A5306"/>
    <w:rsid w:val="001C3A44"/>
    <w:rsid w:val="00280C7F"/>
    <w:rsid w:val="002933C7"/>
    <w:rsid w:val="002A02A0"/>
    <w:rsid w:val="002A56CD"/>
    <w:rsid w:val="002C1E01"/>
    <w:rsid w:val="002C2408"/>
    <w:rsid w:val="002D35E6"/>
    <w:rsid w:val="002E49F8"/>
    <w:rsid w:val="00336C89"/>
    <w:rsid w:val="003A0E8C"/>
    <w:rsid w:val="003A4378"/>
    <w:rsid w:val="003C7776"/>
    <w:rsid w:val="003E1C6F"/>
    <w:rsid w:val="003E326B"/>
    <w:rsid w:val="004B4044"/>
    <w:rsid w:val="004C5077"/>
    <w:rsid w:val="004E388B"/>
    <w:rsid w:val="004E562F"/>
    <w:rsid w:val="00550ACC"/>
    <w:rsid w:val="005A3A8C"/>
    <w:rsid w:val="005D0323"/>
    <w:rsid w:val="005E634F"/>
    <w:rsid w:val="00603853"/>
    <w:rsid w:val="00637836"/>
    <w:rsid w:val="0067614A"/>
    <w:rsid w:val="00720089"/>
    <w:rsid w:val="00757A46"/>
    <w:rsid w:val="007A2E85"/>
    <w:rsid w:val="007A55E0"/>
    <w:rsid w:val="007B0EF7"/>
    <w:rsid w:val="007C2A16"/>
    <w:rsid w:val="007D0372"/>
    <w:rsid w:val="007D6BA4"/>
    <w:rsid w:val="007E3B73"/>
    <w:rsid w:val="007E7865"/>
    <w:rsid w:val="00816FFA"/>
    <w:rsid w:val="00840B2A"/>
    <w:rsid w:val="008777AD"/>
    <w:rsid w:val="008A4C35"/>
    <w:rsid w:val="008B2E06"/>
    <w:rsid w:val="0091380C"/>
    <w:rsid w:val="0093605D"/>
    <w:rsid w:val="00963092"/>
    <w:rsid w:val="00974585"/>
    <w:rsid w:val="00A11865"/>
    <w:rsid w:val="00A31BFF"/>
    <w:rsid w:val="00A63A7E"/>
    <w:rsid w:val="00A77577"/>
    <w:rsid w:val="00A77D20"/>
    <w:rsid w:val="00AB5F59"/>
    <w:rsid w:val="00AC0C65"/>
    <w:rsid w:val="00AF6CDB"/>
    <w:rsid w:val="00B02A7E"/>
    <w:rsid w:val="00B05D98"/>
    <w:rsid w:val="00B42247"/>
    <w:rsid w:val="00B53823"/>
    <w:rsid w:val="00B73986"/>
    <w:rsid w:val="00BB4BD1"/>
    <w:rsid w:val="00BC3C2F"/>
    <w:rsid w:val="00BE487E"/>
    <w:rsid w:val="00C13A13"/>
    <w:rsid w:val="00C42B0F"/>
    <w:rsid w:val="00C44DE3"/>
    <w:rsid w:val="00C558A4"/>
    <w:rsid w:val="00C6261F"/>
    <w:rsid w:val="00C837BD"/>
    <w:rsid w:val="00CA03FC"/>
    <w:rsid w:val="00CA601E"/>
    <w:rsid w:val="00CD3B6D"/>
    <w:rsid w:val="00CF10C9"/>
    <w:rsid w:val="00D02C48"/>
    <w:rsid w:val="00D37F57"/>
    <w:rsid w:val="00DA2870"/>
    <w:rsid w:val="00DD6F7B"/>
    <w:rsid w:val="00DF14DC"/>
    <w:rsid w:val="00E05943"/>
    <w:rsid w:val="00E17CC6"/>
    <w:rsid w:val="00E533D1"/>
    <w:rsid w:val="00EB0EF2"/>
    <w:rsid w:val="00EB284C"/>
    <w:rsid w:val="00EB7E01"/>
    <w:rsid w:val="00ED73A6"/>
    <w:rsid w:val="00EE2A43"/>
    <w:rsid w:val="00F054B6"/>
    <w:rsid w:val="00F13592"/>
    <w:rsid w:val="00F42FD2"/>
    <w:rsid w:val="00F50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297C9E"/>
  <w15:docId w15:val="{25705456-A7F2-48E4-903E-8D9933B5E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B30DF"/>
    <w:pPr>
      <w:spacing w:after="0"/>
    </w:pPr>
  </w:style>
  <w:style w:type="paragraph" w:styleId="Kop1">
    <w:name w:val="heading 1"/>
    <w:basedOn w:val="Standaard"/>
    <w:next w:val="Standaard"/>
    <w:link w:val="Kop1Char"/>
    <w:uiPriority w:val="9"/>
    <w:qFormat/>
    <w:rsid w:val="000B30DF"/>
    <w:pPr>
      <w:keepNext/>
      <w:keepLines/>
      <w:spacing w:before="48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0B30DF"/>
    <w:pPr>
      <w:keepNext/>
      <w:keepLines/>
      <w:spacing w:before="20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0B30DF"/>
    <w:pPr>
      <w:keepNext/>
      <w:keepLines/>
      <w:spacing w:before="200"/>
      <w:outlineLvl w:val="2"/>
    </w:pPr>
    <w:rPr>
      <w:rFonts w:eastAsiaTheme="majorEastAsia" w:cstheme="majorBidi"/>
      <w:b/>
      <w:bCs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0B30DF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2933C7"/>
    <w:pPr>
      <w:spacing w:line="240" w:lineRule="auto"/>
      <w:ind w:left="720"/>
    </w:pPr>
    <w:rPr>
      <w:rFonts w:ascii="Calibri" w:hAnsi="Calibri" w:cs="Times New Roman"/>
    </w:rPr>
  </w:style>
  <w:style w:type="character" w:styleId="Hyperlink">
    <w:name w:val="Hyperlink"/>
    <w:basedOn w:val="Standaardalinea-lettertype"/>
    <w:uiPriority w:val="99"/>
    <w:unhideWhenUsed/>
    <w:rsid w:val="002933C7"/>
    <w:rPr>
      <w:color w:val="0000FF" w:themeColor="hyperlink"/>
      <w:u w:val="single"/>
    </w:rPr>
  </w:style>
  <w:style w:type="paragraph" w:styleId="Koptekst">
    <w:name w:val="header"/>
    <w:basedOn w:val="Standaard"/>
    <w:link w:val="KoptekstChar"/>
    <w:uiPriority w:val="99"/>
    <w:unhideWhenUsed/>
    <w:rsid w:val="00B02A7E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B02A7E"/>
  </w:style>
  <w:style w:type="paragraph" w:styleId="Voettekst">
    <w:name w:val="footer"/>
    <w:basedOn w:val="Standaard"/>
    <w:link w:val="VoettekstChar"/>
    <w:uiPriority w:val="99"/>
    <w:unhideWhenUsed/>
    <w:rsid w:val="00B02A7E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B02A7E"/>
  </w:style>
  <w:style w:type="paragraph" w:styleId="Ballontekst">
    <w:name w:val="Balloon Text"/>
    <w:basedOn w:val="Standaard"/>
    <w:link w:val="BallontekstChar"/>
    <w:uiPriority w:val="99"/>
    <w:semiHidden/>
    <w:unhideWhenUsed/>
    <w:rsid w:val="00B02A7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02A7E"/>
    <w:rPr>
      <w:rFonts w:ascii="Tahoma" w:hAnsi="Tahoma" w:cs="Tahoma"/>
      <w:sz w:val="16"/>
      <w:szCs w:val="16"/>
    </w:rPr>
  </w:style>
  <w:style w:type="character" w:customStyle="1" w:styleId="Kop1Char">
    <w:name w:val="Kop 1 Char"/>
    <w:basedOn w:val="Standaardalinea-lettertype"/>
    <w:link w:val="Kop1"/>
    <w:uiPriority w:val="9"/>
    <w:rsid w:val="000B30DF"/>
    <w:rPr>
      <w:rFonts w:eastAsiaTheme="majorEastAsia" w:cstheme="majorBidi"/>
      <w:b/>
      <w:bCs/>
      <w:sz w:val="28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0B30DF"/>
    <w:rPr>
      <w:rFonts w:eastAsiaTheme="majorEastAsia" w:cstheme="majorBidi"/>
      <w:b/>
      <w:bCs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0B30DF"/>
    <w:rPr>
      <w:rFonts w:eastAsiaTheme="majorEastAsia" w:cstheme="majorBidi"/>
      <w:b/>
      <w:bCs/>
    </w:rPr>
  </w:style>
  <w:style w:type="character" w:customStyle="1" w:styleId="Kop4Char">
    <w:name w:val="Kop 4 Char"/>
    <w:basedOn w:val="Standaardalinea-lettertype"/>
    <w:link w:val="Kop4"/>
    <w:uiPriority w:val="9"/>
    <w:rsid w:val="000B30DF"/>
    <w:rPr>
      <w:rFonts w:eastAsiaTheme="majorEastAsia" w:cstheme="majorBidi"/>
      <w:b/>
      <w:bCs/>
      <w:i/>
      <w:iCs/>
      <w:sz w:val="20"/>
      <w:szCs w:val="20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A55E0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A55E0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A55E0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A55E0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A55E0"/>
    <w:rPr>
      <w:b/>
      <w:bCs/>
      <w:sz w:val="20"/>
      <w:szCs w:val="20"/>
    </w:rPr>
  </w:style>
  <w:style w:type="character" w:styleId="GevolgdeHyperlink">
    <w:name w:val="FollowedHyperlink"/>
    <w:basedOn w:val="Standaardalinea-lettertype"/>
    <w:uiPriority w:val="99"/>
    <w:semiHidden/>
    <w:unhideWhenUsed/>
    <w:rsid w:val="00E05943"/>
    <w:rPr>
      <w:color w:val="800080" w:themeColor="followedHyperlink"/>
      <w:u w:val="single"/>
    </w:rPr>
  </w:style>
  <w:style w:type="paragraph" w:styleId="Revisie">
    <w:name w:val="Revision"/>
    <w:hidden/>
    <w:uiPriority w:val="99"/>
    <w:semiHidden/>
    <w:rsid w:val="005D0323"/>
    <w:pPr>
      <w:spacing w:after="0" w:line="240" w:lineRule="auto"/>
    </w:pPr>
  </w:style>
  <w:style w:type="table" w:styleId="Tabelraster">
    <w:name w:val="Table Grid"/>
    <w:basedOn w:val="Standaardtabel"/>
    <w:uiPriority w:val="59"/>
    <w:rsid w:val="00EB7E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679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keKK\AppData\Roaming\Microsoft\Sjablonen\VELONproject.dotx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8D76899BAB8D4589690699C4353B3D" ma:contentTypeVersion="2" ma:contentTypeDescription="Een nieuw document maken." ma:contentTypeScope="" ma:versionID="3bb968e2106b08857df8b6c68756f23a">
  <xsd:schema xmlns:xsd="http://www.w3.org/2001/XMLSchema" xmlns:xs="http://www.w3.org/2001/XMLSchema" xmlns:p="http://schemas.microsoft.com/office/2006/metadata/properties" xmlns:ns3="98fb616b-8a4c-4875-a52c-565ebdcdac86" targetNamespace="http://schemas.microsoft.com/office/2006/metadata/properties" ma:root="true" ma:fieldsID="04d06337b6c2303a6b383c5f2ca1a0e8" ns3:_="">
    <xsd:import namespace="98fb616b-8a4c-4875-a52c-565ebdcdac8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fb616b-8a4c-4875-a52c-565ebdcdac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CEA45D-F07C-4128-8D31-AD4CE10CE0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B0A6F10-4EF2-42F8-817D-4E125491BCB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8DD9F8C-1E21-43A7-9359-D574D5BC84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fb616b-8a4c-4875-a52c-565ebdcdac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F8A73B3-C52F-481C-BBD6-DD761D0120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VELONproject.dotx</Template>
  <TotalTime>13</TotalTime>
  <Pages>1</Pages>
  <Words>228</Words>
  <Characters>1257</Characters>
  <Application>Microsoft Office Word</Application>
  <DocSecurity>0</DocSecurity>
  <Lines>10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JokeKK</dc:creator>
  <cp:lastModifiedBy>Andre Nederlof</cp:lastModifiedBy>
  <cp:revision>5</cp:revision>
  <cp:lastPrinted>2016-03-22T15:29:00Z</cp:lastPrinted>
  <dcterms:created xsi:type="dcterms:W3CDTF">2023-02-28T15:23:00Z</dcterms:created>
  <dcterms:modified xsi:type="dcterms:W3CDTF">2023-03-07T14:55:00Z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0x0101003D8D76899BAB8D4589690699C4353B3D</vt:lpwstr>
  </property>
</Properties>
</file>